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F86C5" w14:textId="788F3DDF" w:rsidR="00F047C8" w:rsidRDefault="00F047C8">
      <w:r w:rsidRPr="00C154E3">
        <w:rPr>
          <w:rFonts w:ascii="FS Silas Sans" w:hAnsi="FS Silas Sans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36201E7" wp14:editId="2A4582E8">
            <wp:simplePos x="0" y="0"/>
            <wp:positionH relativeFrom="page">
              <wp:align>left</wp:align>
            </wp:positionH>
            <wp:positionV relativeFrom="paragraph">
              <wp:posOffset>-711200</wp:posOffset>
            </wp:positionV>
            <wp:extent cx="2670810" cy="1524000"/>
            <wp:effectExtent l="0" t="0" r="0" b="0"/>
            <wp:wrapNone/>
            <wp:docPr id="318516517" name="Grafik 1" descr="Ein Bild, das Logo, Text, Grafiken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405445" name="Grafik 1" descr="Ein Bild, das Logo, Text, Grafiken, Schrif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page" w:horzAnchor="margin" w:tblpY="126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3"/>
        <w:gridCol w:w="5163"/>
      </w:tblGrid>
      <w:tr w:rsidR="0002000C" w:rsidRPr="001117C0" w14:paraId="4B4A82FB" w14:textId="77777777" w:rsidTr="0002000C">
        <w:tc>
          <w:tcPr>
            <w:tcW w:w="5000" w:type="pct"/>
            <w:gridSpan w:val="2"/>
            <w:shd w:val="clear" w:color="auto" w:fill="FFFFFF" w:themeFill="background1"/>
            <w:vAlign w:val="bottom"/>
          </w:tcPr>
          <w:p w14:paraId="6DD61A4E" w14:textId="1ADD283F" w:rsidR="00F047C8" w:rsidRPr="00F047C8" w:rsidRDefault="00F047C8" w:rsidP="0002000C">
            <w:pPr>
              <w:pStyle w:val="berschrift1"/>
              <w:jc w:val="center"/>
              <w:rPr>
                <w:rFonts w:ascii="FS Silas Sans" w:hAnsi="FS Silas Sans"/>
                <w:color w:val="21445B"/>
                <w:sz w:val="22"/>
                <w:szCs w:val="20"/>
              </w:rPr>
            </w:pPr>
          </w:p>
          <w:p w14:paraId="00D01F39" w14:textId="07A55C64" w:rsidR="0002000C" w:rsidRPr="0002000C" w:rsidRDefault="0002000C" w:rsidP="0002000C">
            <w:pPr>
              <w:pStyle w:val="berschrift1"/>
              <w:jc w:val="center"/>
              <w:rPr>
                <w:rFonts w:ascii="FS Silas Sans" w:hAnsi="FS Silas Sans"/>
                <w:color w:val="21445B"/>
                <w:sz w:val="32"/>
                <w:szCs w:val="36"/>
              </w:rPr>
            </w:pPr>
            <w:r w:rsidRPr="0002000C">
              <w:rPr>
                <w:rFonts w:ascii="FS Silas Sans" w:hAnsi="FS Silas Sans"/>
                <w:color w:val="21445B"/>
                <w:sz w:val="32"/>
                <w:szCs w:val="36"/>
              </w:rPr>
              <w:t xml:space="preserve">Registrierung zum </w:t>
            </w:r>
            <w:proofErr w:type="spellStart"/>
            <w:proofErr w:type="gramStart"/>
            <w:r w:rsidRPr="0002000C">
              <w:rPr>
                <w:rFonts w:ascii="FS Silas Sans" w:hAnsi="FS Silas Sans"/>
                <w:color w:val="21445B"/>
                <w:sz w:val="32"/>
                <w:szCs w:val="36"/>
              </w:rPr>
              <w:t>Gründer:innen</w:t>
            </w:r>
            <w:proofErr w:type="spellEnd"/>
            <w:proofErr w:type="gramEnd"/>
            <w:r w:rsidRPr="0002000C">
              <w:rPr>
                <w:rFonts w:ascii="FS Silas Sans" w:hAnsi="FS Silas Sans"/>
                <w:color w:val="21445B"/>
                <w:sz w:val="32"/>
                <w:szCs w:val="36"/>
              </w:rPr>
              <w:t xml:space="preserve"> Programm</w:t>
            </w:r>
          </w:p>
        </w:tc>
      </w:tr>
      <w:tr w:rsidR="0002000C" w:rsidRPr="001117C0" w14:paraId="022ACA9A" w14:textId="77777777" w:rsidTr="0002000C">
        <w:tc>
          <w:tcPr>
            <w:tcW w:w="2140" w:type="pct"/>
            <w:vAlign w:val="bottom"/>
          </w:tcPr>
          <w:p w14:paraId="048FB6A6" w14:textId="3D3C6A9D" w:rsidR="0002000C" w:rsidRPr="00C154E3" w:rsidRDefault="0002000C" w:rsidP="0002000C">
            <w:pPr>
              <w:pStyle w:val="Standardeinzug"/>
              <w:ind w:left="319"/>
              <w:rPr>
                <w:rFonts w:ascii="FS Silas Sans" w:hAnsi="FS Silas Sans"/>
                <w:sz w:val="22"/>
                <w:szCs w:val="22"/>
              </w:rPr>
            </w:pPr>
            <w:r w:rsidRPr="00C154E3">
              <w:rPr>
                <w:rFonts w:ascii="FS Silas Sans" w:hAnsi="FS Silas Sans"/>
                <w:sz w:val="22"/>
                <w:szCs w:val="22"/>
              </w:rPr>
              <w:t>Unternehmen / Branche</w:t>
            </w:r>
            <w:r w:rsidR="003144F8">
              <w:rPr>
                <w:rFonts w:ascii="FS Silas Sans" w:hAnsi="FS Silas Sans"/>
                <w:sz w:val="22"/>
                <w:szCs w:val="22"/>
              </w:rPr>
              <w:t xml:space="preserve"> </w:t>
            </w:r>
            <w:r w:rsidR="003144F8" w:rsidRPr="003144F8">
              <w:rPr>
                <w:rFonts w:ascii="FS Silas Sans" w:hAnsi="FS Silas Sans"/>
                <w:sz w:val="20"/>
                <w:szCs w:val="20"/>
              </w:rPr>
              <w:t>*</w:t>
            </w:r>
          </w:p>
        </w:tc>
        <w:tc>
          <w:tcPr>
            <w:tcW w:w="2860" w:type="pct"/>
            <w:tcBorders>
              <w:bottom w:val="single" w:sz="4" w:space="0" w:color="auto"/>
            </w:tcBorders>
            <w:vAlign w:val="bottom"/>
          </w:tcPr>
          <w:p w14:paraId="185EA69E" w14:textId="77777777" w:rsidR="0002000C" w:rsidRPr="001117C0" w:rsidRDefault="0002000C" w:rsidP="0002000C">
            <w:pPr>
              <w:rPr>
                <w:rFonts w:ascii="Raleway" w:hAnsi="Raleway"/>
                <w:sz w:val="22"/>
                <w:szCs w:val="22"/>
              </w:rPr>
            </w:pPr>
          </w:p>
        </w:tc>
      </w:tr>
      <w:tr w:rsidR="0002000C" w:rsidRPr="001117C0" w14:paraId="208DA801" w14:textId="77777777" w:rsidTr="0002000C">
        <w:tc>
          <w:tcPr>
            <w:tcW w:w="2140" w:type="pct"/>
            <w:vAlign w:val="bottom"/>
          </w:tcPr>
          <w:p w14:paraId="3EAB2932" w14:textId="46DB8949" w:rsidR="0002000C" w:rsidRPr="00C154E3" w:rsidRDefault="0002000C" w:rsidP="0002000C">
            <w:pPr>
              <w:pStyle w:val="Standardeinzug"/>
              <w:ind w:left="319"/>
              <w:rPr>
                <w:rFonts w:ascii="FS Silas Sans" w:hAnsi="FS Silas Sans"/>
                <w:sz w:val="22"/>
                <w:szCs w:val="22"/>
              </w:rPr>
            </w:pPr>
            <w:r w:rsidRPr="00C154E3">
              <w:rPr>
                <w:rFonts w:ascii="FS Silas Sans" w:hAnsi="FS Silas Sans"/>
                <w:sz w:val="22"/>
                <w:szCs w:val="22"/>
              </w:rPr>
              <w:t>Anrede, Titel</w:t>
            </w:r>
            <w:r w:rsidR="003144F8">
              <w:rPr>
                <w:rFonts w:ascii="FS Silas Sans" w:hAnsi="FS Silas Sans"/>
                <w:sz w:val="22"/>
                <w:szCs w:val="22"/>
              </w:rPr>
              <w:t xml:space="preserve"> </w:t>
            </w:r>
            <w:r w:rsidR="003144F8" w:rsidRPr="003144F8">
              <w:rPr>
                <w:rFonts w:ascii="FS Silas Sans" w:hAnsi="FS Silas Sans"/>
                <w:sz w:val="20"/>
                <w:szCs w:val="20"/>
              </w:rPr>
              <w:t>*</w:t>
            </w:r>
          </w:p>
        </w:tc>
        <w:tc>
          <w:tcPr>
            <w:tcW w:w="2860" w:type="pct"/>
            <w:tcBorders>
              <w:bottom w:val="single" w:sz="4" w:space="0" w:color="auto"/>
            </w:tcBorders>
            <w:vAlign w:val="bottom"/>
          </w:tcPr>
          <w:p w14:paraId="4758464C" w14:textId="77777777" w:rsidR="0002000C" w:rsidRPr="001117C0" w:rsidRDefault="0002000C" w:rsidP="0002000C">
            <w:pPr>
              <w:rPr>
                <w:rFonts w:ascii="Raleway" w:hAnsi="Raleway"/>
                <w:sz w:val="22"/>
                <w:szCs w:val="22"/>
              </w:rPr>
            </w:pPr>
          </w:p>
        </w:tc>
      </w:tr>
      <w:tr w:rsidR="0002000C" w:rsidRPr="001117C0" w14:paraId="42F60398" w14:textId="77777777" w:rsidTr="0002000C">
        <w:tc>
          <w:tcPr>
            <w:tcW w:w="2140" w:type="pct"/>
            <w:vAlign w:val="bottom"/>
          </w:tcPr>
          <w:p w14:paraId="7572F265" w14:textId="3657763B" w:rsidR="0002000C" w:rsidRPr="00C154E3" w:rsidRDefault="003144F8" w:rsidP="0002000C">
            <w:pPr>
              <w:pStyle w:val="Standardeinzug"/>
              <w:ind w:left="319"/>
              <w:rPr>
                <w:rFonts w:ascii="FS Silas Sans" w:hAnsi="FS Silas Sans"/>
                <w:sz w:val="22"/>
                <w:szCs w:val="22"/>
              </w:rPr>
            </w:pPr>
            <w:r>
              <w:rPr>
                <w:rFonts w:ascii="FS Silas Sans" w:hAnsi="FS Silas Sans"/>
                <w:sz w:val="22"/>
                <w:szCs w:val="22"/>
              </w:rPr>
              <w:t xml:space="preserve">Vorname </w:t>
            </w:r>
            <w:r w:rsidRPr="003144F8">
              <w:rPr>
                <w:rFonts w:ascii="FS Silas Sans" w:hAnsi="FS Silas Sans"/>
                <w:sz w:val="20"/>
                <w:szCs w:val="20"/>
              </w:rPr>
              <w:t>*</w:t>
            </w:r>
          </w:p>
        </w:tc>
        <w:tc>
          <w:tcPr>
            <w:tcW w:w="2860" w:type="pct"/>
            <w:tcBorders>
              <w:bottom w:val="single" w:sz="4" w:space="0" w:color="auto"/>
            </w:tcBorders>
            <w:vAlign w:val="bottom"/>
          </w:tcPr>
          <w:p w14:paraId="55CA0A32" w14:textId="77777777" w:rsidR="0002000C" w:rsidRPr="001117C0" w:rsidRDefault="0002000C" w:rsidP="0002000C">
            <w:pPr>
              <w:rPr>
                <w:rFonts w:ascii="Raleway" w:hAnsi="Raleway"/>
                <w:sz w:val="22"/>
                <w:szCs w:val="22"/>
              </w:rPr>
            </w:pPr>
          </w:p>
        </w:tc>
      </w:tr>
      <w:tr w:rsidR="0002000C" w:rsidRPr="001117C0" w14:paraId="1146FFA7" w14:textId="77777777" w:rsidTr="0002000C">
        <w:tc>
          <w:tcPr>
            <w:tcW w:w="2140" w:type="pct"/>
            <w:vAlign w:val="bottom"/>
          </w:tcPr>
          <w:p w14:paraId="72F4B97B" w14:textId="0618C847" w:rsidR="0002000C" w:rsidRPr="00C154E3" w:rsidRDefault="003144F8" w:rsidP="0002000C">
            <w:pPr>
              <w:pStyle w:val="Standardeinzug"/>
              <w:ind w:left="319"/>
              <w:rPr>
                <w:rFonts w:ascii="FS Silas Sans" w:hAnsi="FS Silas Sans"/>
                <w:sz w:val="22"/>
                <w:szCs w:val="22"/>
              </w:rPr>
            </w:pPr>
            <w:r>
              <w:rPr>
                <w:rFonts w:ascii="FS Silas Sans" w:hAnsi="FS Silas Sans"/>
                <w:sz w:val="22"/>
                <w:szCs w:val="22"/>
              </w:rPr>
              <w:t xml:space="preserve">Nachname </w:t>
            </w:r>
            <w:r w:rsidRPr="003144F8">
              <w:rPr>
                <w:rFonts w:ascii="FS Silas Sans" w:hAnsi="FS Silas Sans"/>
                <w:sz w:val="20"/>
                <w:szCs w:val="20"/>
              </w:rPr>
              <w:t>*</w:t>
            </w:r>
          </w:p>
        </w:tc>
        <w:tc>
          <w:tcPr>
            <w:tcW w:w="286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7C86AA" w14:textId="77777777" w:rsidR="0002000C" w:rsidRPr="001117C0" w:rsidRDefault="0002000C" w:rsidP="0002000C">
            <w:pPr>
              <w:rPr>
                <w:rFonts w:ascii="Raleway" w:hAnsi="Raleway"/>
                <w:sz w:val="22"/>
                <w:szCs w:val="22"/>
              </w:rPr>
            </w:pPr>
          </w:p>
        </w:tc>
      </w:tr>
      <w:tr w:rsidR="0002000C" w:rsidRPr="001117C0" w14:paraId="042669FA" w14:textId="77777777" w:rsidTr="0002000C">
        <w:tc>
          <w:tcPr>
            <w:tcW w:w="2140" w:type="pct"/>
            <w:vAlign w:val="bottom"/>
          </w:tcPr>
          <w:p w14:paraId="4D2AA664" w14:textId="0F27EE13" w:rsidR="0002000C" w:rsidRPr="00C154E3" w:rsidRDefault="0002000C" w:rsidP="0002000C">
            <w:pPr>
              <w:pStyle w:val="Standardeinzug"/>
              <w:ind w:left="319"/>
              <w:rPr>
                <w:rFonts w:ascii="FS Silas Sans" w:hAnsi="FS Silas Sans"/>
                <w:sz w:val="22"/>
                <w:szCs w:val="22"/>
              </w:rPr>
            </w:pPr>
            <w:r w:rsidRPr="00C154E3">
              <w:rPr>
                <w:rFonts w:ascii="FS Silas Sans" w:hAnsi="FS Silas Sans"/>
                <w:sz w:val="22"/>
                <w:szCs w:val="22"/>
              </w:rPr>
              <w:t>PLZ, Straße</w:t>
            </w:r>
            <w:r w:rsidR="00BF5CA4">
              <w:rPr>
                <w:rFonts w:ascii="FS Silas Sans" w:hAnsi="FS Silas Sans"/>
                <w:sz w:val="22"/>
                <w:szCs w:val="22"/>
              </w:rPr>
              <w:t xml:space="preserve"> </w:t>
            </w:r>
            <w:r w:rsidR="00BF5CA4" w:rsidRPr="003144F8">
              <w:rPr>
                <w:rFonts w:ascii="FS Silas Sans" w:hAnsi="FS Silas Sans"/>
                <w:sz w:val="20"/>
                <w:szCs w:val="20"/>
              </w:rPr>
              <w:t>*</w:t>
            </w:r>
          </w:p>
        </w:tc>
        <w:tc>
          <w:tcPr>
            <w:tcW w:w="2860" w:type="pct"/>
            <w:tcBorders>
              <w:bottom w:val="single" w:sz="4" w:space="0" w:color="auto"/>
            </w:tcBorders>
            <w:vAlign w:val="bottom"/>
          </w:tcPr>
          <w:p w14:paraId="783E2BE2" w14:textId="77777777" w:rsidR="0002000C" w:rsidRPr="001117C0" w:rsidRDefault="0002000C" w:rsidP="0002000C">
            <w:pPr>
              <w:rPr>
                <w:rFonts w:ascii="Raleway" w:hAnsi="Raleway"/>
                <w:sz w:val="22"/>
                <w:szCs w:val="22"/>
              </w:rPr>
            </w:pPr>
          </w:p>
        </w:tc>
      </w:tr>
      <w:tr w:rsidR="0002000C" w:rsidRPr="001117C0" w14:paraId="077A33B4" w14:textId="77777777" w:rsidTr="0002000C">
        <w:tc>
          <w:tcPr>
            <w:tcW w:w="2140" w:type="pct"/>
            <w:vAlign w:val="bottom"/>
          </w:tcPr>
          <w:p w14:paraId="50BC4C73" w14:textId="202B22BA" w:rsidR="0002000C" w:rsidRPr="00C154E3" w:rsidRDefault="0002000C" w:rsidP="0002000C">
            <w:pPr>
              <w:pStyle w:val="Standardeinzug"/>
              <w:ind w:left="319"/>
              <w:rPr>
                <w:rFonts w:ascii="FS Silas Sans" w:hAnsi="FS Silas Sans"/>
                <w:sz w:val="22"/>
                <w:szCs w:val="22"/>
              </w:rPr>
            </w:pPr>
            <w:r w:rsidRPr="00C154E3">
              <w:rPr>
                <w:rFonts w:ascii="FS Silas Sans" w:hAnsi="FS Silas Sans"/>
                <w:sz w:val="22"/>
                <w:szCs w:val="22"/>
              </w:rPr>
              <w:t>Telefon</w:t>
            </w:r>
            <w:r w:rsidR="00BF5CA4">
              <w:rPr>
                <w:rFonts w:ascii="FS Silas Sans" w:hAnsi="FS Silas Sans"/>
                <w:sz w:val="22"/>
                <w:szCs w:val="22"/>
              </w:rPr>
              <w:t xml:space="preserve"> </w:t>
            </w:r>
            <w:r w:rsidR="00BF5CA4" w:rsidRPr="003144F8">
              <w:rPr>
                <w:rFonts w:ascii="FS Silas Sans" w:hAnsi="FS Silas Sans"/>
                <w:sz w:val="20"/>
                <w:szCs w:val="20"/>
              </w:rPr>
              <w:t>*</w:t>
            </w:r>
          </w:p>
        </w:tc>
        <w:tc>
          <w:tcPr>
            <w:tcW w:w="286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CDAD32" w14:textId="77777777" w:rsidR="0002000C" w:rsidRPr="001117C0" w:rsidRDefault="0002000C" w:rsidP="0002000C">
            <w:pPr>
              <w:rPr>
                <w:rFonts w:ascii="Raleway" w:hAnsi="Raleway"/>
                <w:sz w:val="22"/>
                <w:szCs w:val="22"/>
              </w:rPr>
            </w:pPr>
          </w:p>
        </w:tc>
      </w:tr>
      <w:tr w:rsidR="0002000C" w:rsidRPr="001117C0" w14:paraId="58673FFE" w14:textId="77777777" w:rsidTr="0002000C">
        <w:tc>
          <w:tcPr>
            <w:tcW w:w="2140" w:type="pct"/>
            <w:vAlign w:val="bottom"/>
          </w:tcPr>
          <w:p w14:paraId="761E4060" w14:textId="388EDEF1" w:rsidR="0002000C" w:rsidRPr="00C154E3" w:rsidRDefault="00BF5CA4" w:rsidP="0002000C">
            <w:pPr>
              <w:pStyle w:val="Standardeinzug"/>
              <w:ind w:left="319"/>
              <w:rPr>
                <w:rFonts w:ascii="FS Silas Sans" w:hAnsi="FS Silas Sans"/>
                <w:sz w:val="22"/>
                <w:szCs w:val="22"/>
              </w:rPr>
            </w:pPr>
            <w:r>
              <w:rPr>
                <w:rFonts w:ascii="FS Silas Sans" w:hAnsi="FS Silas Sans"/>
                <w:sz w:val="22"/>
                <w:szCs w:val="22"/>
              </w:rPr>
              <w:t xml:space="preserve">E-Mail-Adresse </w:t>
            </w:r>
            <w:r w:rsidRPr="003144F8">
              <w:rPr>
                <w:rFonts w:ascii="FS Silas Sans" w:hAnsi="FS Silas Sans"/>
                <w:sz w:val="20"/>
                <w:szCs w:val="20"/>
              </w:rPr>
              <w:t>*</w:t>
            </w:r>
          </w:p>
        </w:tc>
        <w:tc>
          <w:tcPr>
            <w:tcW w:w="2860" w:type="pct"/>
            <w:tcBorders>
              <w:bottom w:val="single" w:sz="4" w:space="0" w:color="auto"/>
            </w:tcBorders>
            <w:vAlign w:val="bottom"/>
          </w:tcPr>
          <w:p w14:paraId="0198A7BA" w14:textId="77777777" w:rsidR="0002000C" w:rsidRPr="001117C0" w:rsidRDefault="0002000C" w:rsidP="0002000C">
            <w:pPr>
              <w:rPr>
                <w:rFonts w:ascii="Raleway" w:hAnsi="Raleway"/>
                <w:sz w:val="22"/>
                <w:szCs w:val="22"/>
              </w:rPr>
            </w:pPr>
          </w:p>
        </w:tc>
      </w:tr>
      <w:tr w:rsidR="0002000C" w:rsidRPr="001117C0" w14:paraId="4406C352" w14:textId="77777777" w:rsidTr="0002000C">
        <w:tc>
          <w:tcPr>
            <w:tcW w:w="2140" w:type="pct"/>
            <w:vAlign w:val="bottom"/>
          </w:tcPr>
          <w:p w14:paraId="0C0EE0AC" w14:textId="401C9BD4" w:rsidR="0002000C" w:rsidRPr="00C154E3" w:rsidRDefault="0002000C" w:rsidP="0002000C">
            <w:pPr>
              <w:pStyle w:val="Standardeinzug"/>
              <w:ind w:hanging="401"/>
              <w:rPr>
                <w:rFonts w:ascii="FS Silas Sans" w:hAnsi="FS Silas Sans"/>
                <w:sz w:val="22"/>
                <w:szCs w:val="22"/>
              </w:rPr>
            </w:pPr>
            <w:r w:rsidRPr="00C154E3">
              <w:rPr>
                <w:rFonts w:ascii="FS Silas Sans" w:hAnsi="FS Silas Sans"/>
                <w:sz w:val="22"/>
                <w:szCs w:val="22"/>
              </w:rPr>
              <w:t>Website</w:t>
            </w:r>
          </w:p>
        </w:tc>
        <w:tc>
          <w:tcPr>
            <w:tcW w:w="2860" w:type="pct"/>
            <w:tcBorders>
              <w:bottom w:val="single" w:sz="4" w:space="0" w:color="auto"/>
            </w:tcBorders>
            <w:vAlign w:val="bottom"/>
          </w:tcPr>
          <w:p w14:paraId="31CDECEB" w14:textId="6F5D1E3C" w:rsidR="0002000C" w:rsidRPr="001117C0" w:rsidRDefault="0002000C" w:rsidP="0002000C">
            <w:pPr>
              <w:rPr>
                <w:rFonts w:ascii="Raleway" w:hAnsi="Raleway"/>
                <w:sz w:val="22"/>
                <w:szCs w:val="22"/>
              </w:rPr>
            </w:pPr>
          </w:p>
        </w:tc>
      </w:tr>
      <w:tr w:rsidR="0002000C" w:rsidRPr="001117C0" w14:paraId="72CA12E3" w14:textId="77777777" w:rsidTr="0002000C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7FF35C" w14:textId="77777777" w:rsidR="0002000C" w:rsidRDefault="0002000C" w:rsidP="0002000C">
            <w:pPr>
              <w:rPr>
                <w:rFonts w:ascii="Raleway" w:hAnsi="Raleway"/>
                <w:b/>
                <w:sz w:val="8"/>
              </w:rPr>
            </w:pPr>
          </w:p>
          <w:p w14:paraId="11A7F0B5" w14:textId="77777777" w:rsidR="0002000C" w:rsidRPr="001117C0" w:rsidRDefault="0002000C" w:rsidP="0002000C">
            <w:pPr>
              <w:rPr>
                <w:rFonts w:ascii="Raleway" w:hAnsi="Raleway"/>
                <w:b/>
                <w:sz w:val="8"/>
              </w:rPr>
            </w:pPr>
          </w:p>
        </w:tc>
      </w:tr>
      <w:tr w:rsidR="0002000C" w:rsidRPr="001117C0" w14:paraId="0596BE01" w14:textId="77777777" w:rsidTr="0002000C">
        <w:tc>
          <w:tcPr>
            <w:tcW w:w="5000" w:type="pct"/>
            <w:gridSpan w:val="2"/>
            <w:shd w:val="clear" w:color="auto" w:fill="96B522"/>
            <w:vAlign w:val="bottom"/>
          </w:tcPr>
          <w:p w14:paraId="4D438513" w14:textId="2311AFBA" w:rsidR="0002000C" w:rsidRDefault="0002000C" w:rsidP="0002000C">
            <w:pPr>
              <w:pStyle w:val="berschrift1"/>
              <w:rPr>
                <w:rFonts w:ascii="FS Silas Sans" w:hAnsi="FS Silas Sans"/>
                <w:color w:val="FFFFFF" w:themeColor="background1"/>
              </w:rPr>
            </w:pPr>
            <w:bookmarkStart w:id="0" w:name="_Hlk25570158"/>
            <w:r w:rsidRPr="007821E0">
              <w:rPr>
                <w:rFonts w:ascii="FS Silas Sans" w:hAnsi="FS Silas Sans"/>
                <w:color w:val="FFFFFF" w:themeColor="background1"/>
              </w:rPr>
              <w:t xml:space="preserve">Antrag zum Gründungs-Coaching </w:t>
            </w:r>
            <w:r w:rsidR="003144F8" w:rsidRPr="003144F8">
              <w:rPr>
                <w:rFonts w:ascii="FS Silas Sans" w:hAnsi="FS Silas Sans"/>
                <w:color w:val="FFFFFF" w:themeColor="background1"/>
                <w:sz w:val="26"/>
                <w:szCs w:val="24"/>
              </w:rPr>
              <w:t>*</w:t>
            </w:r>
          </w:p>
          <w:p w14:paraId="3255186C" w14:textId="77777777" w:rsidR="0002000C" w:rsidRPr="007821E0" w:rsidRDefault="0002000C" w:rsidP="0002000C">
            <w:pPr>
              <w:pStyle w:val="berschrift1"/>
              <w:rPr>
                <w:rFonts w:ascii="FS Silas Sans" w:hAnsi="FS Silas Sans"/>
                <w:b w:val="0"/>
                <w:bCs/>
                <w:color w:val="FFFFFF" w:themeColor="background1"/>
              </w:rPr>
            </w:pPr>
            <w:r w:rsidRPr="007821E0">
              <w:rPr>
                <w:rFonts w:ascii="FS Silas Sans" w:hAnsi="FS Silas Sans"/>
                <w:b w:val="0"/>
                <w:bCs/>
                <w:color w:val="FFFFFF" w:themeColor="background1"/>
                <w:sz w:val="22"/>
                <w:szCs w:val="20"/>
              </w:rPr>
              <w:t xml:space="preserve">Meine konkrete, individuelle und fürs Unternehmen relevante Frage zum Thema Businessplan, Marketing, </w:t>
            </w:r>
            <w:r>
              <w:rPr>
                <w:rFonts w:ascii="FS Silas Sans" w:hAnsi="FS Silas Sans"/>
                <w:b w:val="0"/>
                <w:bCs/>
                <w:color w:val="FFFFFF" w:themeColor="background1"/>
                <w:sz w:val="22"/>
                <w:szCs w:val="20"/>
              </w:rPr>
              <w:t>Zukunfts-, Positionierungs- und/oder Kommunikationsstrategie</w:t>
            </w:r>
          </w:p>
        </w:tc>
      </w:tr>
      <w:bookmarkEnd w:id="0"/>
      <w:tr w:rsidR="0002000C" w:rsidRPr="001117C0" w14:paraId="48A33646" w14:textId="77777777" w:rsidTr="0002000C">
        <w:trPr>
          <w:trHeight w:val="402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0303ECE1" w14:textId="45657F0C" w:rsidR="0002000C" w:rsidRPr="001117C0" w:rsidRDefault="0002000C" w:rsidP="0002000C">
            <w:pPr>
              <w:rPr>
                <w:rFonts w:ascii="Raleway" w:hAnsi="Raleway"/>
              </w:rPr>
            </w:pPr>
          </w:p>
        </w:tc>
      </w:tr>
      <w:tr w:rsidR="0002000C" w:rsidRPr="001117C0" w14:paraId="3C342D16" w14:textId="77777777" w:rsidTr="0002000C">
        <w:trPr>
          <w:trHeight w:val="28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386600A9" w14:textId="35709917" w:rsidR="0002000C" w:rsidRPr="001117C0" w:rsidRDefault="0002000C" w:rsidP="0002000C">
            <w:pPr>
              <w:rPr>
                <w:rFonts w:ascii="Raleway" w:hAnsi="Raleway"/>
              </w:rPr>
            </w:pPr>
          </w:p>
        </w:tc>
      </w:tr>
      <w:tr w:rsidR="0002000C" w:rsidRPr="001117C0" w14:paraId="2F688934" w14:textId="77777777" w:rsidTr="0002000C">
        <w:trPr>
          <w:trHeight w:val="64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38B268BA" w14:textId="30996D0B" w:rsidR="0002000C" w:rsidRPr="001117C0" w:rsidRDefault="0002000C" w:rsidP="0002000C">
            <w:pPr>
              <w:rPr>
                <w:rFonts w:ascii="Raleway" w:hAnsi="Raleway"/>
              </w:rPr>
            </w:pPr>
          </w:p>
        </w:tc>
      </w:tr>
      <w:tr w:rsidR="0002000C" w:rsidRPr="001117C0" w14:paraId="1D5EB1F2" w14:textId="77777777" w:rsidTr="0002000C">
        <w:trPr>
          <w:trHeight w:val="445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645D5E" w14:textId="0F5085AB" w:rsidR="0002000C" w:rsidRPr="001117C0" w:rsidRDefault="0002000C" w:rsidP="0002000C">
            <w:pPr>
              <w:rPr>
                <w:rFonts w:ascii="Raleway" w:hAnsi="Raleway"/>
              </w:rPr>
            </w:pPr>
          </w:p>
        </w:tc>
      </w:tr>
      <w:tr w:rsidR="0002000C" w:rsidRPr="001117C0" w14:paraId="080E0D7C" w14:textId="77777777" w:rsidTr="0002000C">
        <w:trPr>
          <w:trHeight w:val="64"/>
        </w:trPr>
        <w:tc>
          <w:tcPr>
            <w:tcW w:w="2140" w:type="pct"/>
            <w:tcBorders>
              <w:top w:val="single" w:sz="4" w:space="0" w:color="auto"/>
            </w:tcBorders>
            <w:vAlign w:val="bottom"/>
          </w:tcPr>
          <w:p w14:paraId="54DD5FBD" w14:textId="7740FCE2" w:rsidR="0002000C" w:rsidRDefault="0002000C" w:rsidP="0002000C">
            <w:pPr>
              <w:pStyle w:val="Standardeinzug"/>
              <w:ind w:left="0"/>
              <w:rPr>
                <w:rFonts w:ascii="Raleway" w:hAnsi="Raleway"/>
              </w:rPr>
            </w:pPr>
          </w:p>
        </w:tc>
        <w:tc>
          <w:tcPr>
            <w:tcW w:w="2860" w:type="pct"/>
            <w:tcBorders>
              <w:top w:val="single" w:sz="4" w:space="0" w:color="auto"/>
            </w:tcBorders>
            <w:vAlign w:val="bottom"/>
          </w:tcPr>
          <w:p w14:paraId="4BAEB2CC" w14:textId="77777777" w:rsidR="0002000C" w:rsidRPr="001117C0" w:rsidRDefault="0002000C" w:rsidP="0002000C">
            <w:pPr>
              <w:rPr>
                <w:rFonts w:ascii="Raleway" w:hAnsi="Raleway"/>
              </w:rPr>
            </w:pPr>
          </w:p>
        </w:tc>
      </w:tr>
      <w:tr w:rsidR="0002000C" w:rsidRPr="001117C0" w14:paraId="01507207" w14:textId="77777777" w:rsidTr="0002000C">
        <w:tc>
          <w:tcPr>
            <w:tcW w:w="5000" w:type="pct"/>
            <w:gridSpan w:val="2"/>
            <w:shd w:val="clear" w:color="auto" w:fill="96B522"/>
            <w:vAlign w:val="bottom"/>
          </w:tcPr>
          <w:p w14:paraId="1E280B91" w14:textId="171E55AB" w:rsidR="0002000C" w:rsidRPr="00C154E3" w:rsidRDefault="0002000C" w:rsidP="0002000C">
            <w:pPr>
              <w:pStyle w:val="berschrift1"/>
              <w:rPr>
                <w:rFonts w:ascii="FS Silas Sans" w:hAnsi="FS Silas Sans"/>
                <w:color w:val="000000" w:themeColor="text1"/>
              </w:rPr>
            </w:pPr>
            <w:bookmarkStart w:id="1" w:name="_Hlk25574033"/>
            <w:r w:rsidRPr="007821E0">
              <w:rPr>
                <w:rFonts w:ascii="FS Silas Sans" w:hAnsi="FS Silas Sans"/>
                <w:color w:val="FFFFFF" w:themeColor="background1"/>
              </w:rPr>
              <w:t>Selbsteinschätzung der Gründungsphase</w:t>
            </w:r>
            <w:r w:rsidRPr="003144F8">
              <w:rPr>
                <w:rFonts w:ascii="FS Silas Sans" w:hAnsi="FS Silas Sans"/>
                <w:color w:val="FFFFFF" w:themeColor="background1"/>
              </w:rPr>
              <w:t xml:space="preserve"> </w:t>
            </w:r>
            <w:r w:rsidR="003144F8" w:rsidRPr="003144F8">
              <w:rPr>
                <w:rFonts w:ascii="FS Silas Sans" w:hAnsi="FS Silas Sans"/>
                <w:color w:val="FFFFFF" w:themeColor="background1"/>
                <w:sz w:val="26"/>
                <w:szCs w:val="24"/>
              </w:rPr>
              <w:t>*</w:t>
            </w:r>
          </w:p>
        </w:tc>
      </w:tr>
      <w:bookmarkEnd w:id="1"/>
      <w:tr w:rsidR="0002000C" w:rsidRPr="001117C0" w14:paraId="7189EE63" w14:textId="77777777" w:rsidTr="0002000C">
        <w:tc>
          <w:tcPr>
            <w:tcW w:w="5000" w:type="pct"/>
            <w:gridSpan w:val="2"/>
            <w:vAlign w:val="bottom"/>
          </w:tcPr>
          <w:p w14:paraId="06331A70" w14:textId="1F067063" w:rsidR="0002000C" w:rsidRPr="0002000C" w:rsidRDefault="0002000C" w:rsidP="0002000C">
            <w:pPr>
              <w:spacing w:line="240" w:lineRule="atLeast"/>
              <w:ind w:left="317"/>
              <w:rPr>
                <w:rFonts w:ascii="FS Silas Sans" w:hAnsi="FS Silas Sans"/>
                <w:sz w:val="22"/>
                <w:szCs w:val="22"/>
              </w:rPr>
            </w:pPr>
            <w:r w:rsidRPr="0002000C">
              <w:rPr>
                <w:rFonts w:ascii="FS Silas Sans" w:hAnsi="FS Silas Sans"/>
                <w:sz w:val="22"/>
                <w:szCs w:val="22"/>
              </w:rPr>
              <w:t xml:space="preserve">□ Phase 1 – IDEE </w:t>
            </w:r>
          </w:p>
        </w:tc>
      </w:tr>
      <w:tr w:rsidR="0002000C" w:rsidRPr="001117C0" w14:paraId="1FD7D9C8" w14:textId="77777777" w:rsidTr="0002000C">
        <w:tc>
          <w:tcPr>
            <w:tcW w:w="5000" w:type="pct"/>
            <w:gridSpan w:val="2"/>
            <w:vAlign w:val="bottom"/>
          </w:tcPr>
          <w:p w14:paraId="538B3E0A" w14:textId="77777777" w:rsidR="0002000C" w:rsidRPr="0002000C" w:rsidRDefault="0002000C" w:rsidP="0002000C">
            <w:pPr>
              <w:spacing w:line="240" w:lineRule="atLeast"/>
              <w:ind w:left="317"/>
              <w:rPr>
                <w:rFonts w:ascii="FS Silas Sans" w:hAnsi="FS Silas Sans"/>
                <w:sz w:val="22"/>
                <w:szCs w:val="22"/>
              </w:rPr>
            </w:pPr>
            <w:r w:rsidRPr="0002000C">
              <w:rPr>
                <w:rFonts w:ascii="FS Silas Sans" w:hAnsi="FS Silas Sans"/>
                <w:sz w:val="22"/>
                <w:szCs w:val="22"/>
              </w:rPr>
              <w:t xml:space="preserve">□ Phase 2 – VORGRÜNDUNG </w:t>
            </w:r>
          </w:p>
        </w:tc>
      </w:tr>
      <w:tr w:rsidR="0002000C" w:rsidRPr="001117C0" w14:paraId="11AEE831" w14:textId="77777777" w:rsidTr="0002000C">
        <w:tc>
          <w:tcPr>
            <w:tcW w:w="5000" w:type="pct"/>
            <w:gridSpan w:val="2"/>
            <w:vAlign w:val="bottom"/>
          </w:tcPr>
          <w:p w14:paraId="36CA8075" w14:textId="45C552F9" w:rsidR="0002000C" w:rsidRPr="0002000C" w:rsidRDefault="0002000C" w:rsidP="0002000C">
            <w:pPr>
              <w:spacing w:line="240" w:lineRule="atLeast"/>
              <w:ind w:left="317"/>
              <w:rPr>
                <w:rFonts w:ascii="FS Silas Sans" w:hAnsi="FS Silas Sans"/>
                <w:sz w:val="22"/>
                <w:szCs w:val="22"/>
              </w:rPr>
            </w:pPr>
            <w:r w:rsidRPr="0002000C">
              <w:rPr>
                <w:rFonts w:ascii="FS Silas Sans" w:hAnsi="FS Silas Sans"/>
                <w:sz w:val="22"/>
                <w:szCs w:val="22"/>
              </w:rPr>
              <w:t xml:space="preserve">□ Phase 3 – GRÜNDUNG </w:t>
            </w:r>
          </w:p>
        </w:tc>
      </w:tr>
      <w:tr w:rsidR="0002000C" w:rsidRPr="001117C0" w14:paraId="065B7F71" w14:textId="77777777" w:rsidTr="0002000C">
        <w:trPr>
          <w:trHeight w:val="233"/>
        </w:trPr>
        <w:tc>
          <w:tcPr>
            <w:tcW w:w="5000" w:type="pct"/>
            <w:gridSpan w:val="2"/>
            <w:vAlign w:val="bottom"/>
          </w:tcPr>
          <w:p w14:paraId="7E0E518D" w14:textId="77777777" w:rsidR="0002000C" w:rsidRPr="0002000C" w:rsidRDefault="0002000C" w:rsidP="0002000C">
            <w:pPr>
              <w:spacing w:line="240" w:lineRule="atLeast"/>
              <w:ind w:left="317"/>
              <w:rPr>
                <w:rFonts w:ascii="FS Silas Sans" w:hAnsi="FS Silas Sans"/>
                <w:sz w:val="22"/>
                <w:szCs w:val="22"/>
              </w:rPr>
            </w:pPr>
            <w:r w:rsidRPr="0002000C">
              <w:rPr>
                <w:rFonts w:ascii="FS Silas Sans" w:hAnsi="FS Silas Sans"/>
                <w:sz w:val="22"/>
                <w:szCs w:val="22"/>
              </w:rPr>
              <w:t xml:space="preserve">□ Phase 4 – WACHSTUM </w:t>
            </w:r>
          </w:p>
        </w:tc>
      </w:tr>
    </w:tbl>
    <w:p w14:paraId="3AB04886" w14:textId="035A1E51" w:rsidR="007821E0" w:rsidRDefault="00C154E3" w:rsidP="007821E0">
      <w:pPr>
        <w:jc w:val="right"/>
        <w:rPr>
          <w:rFonts w:ascii="FS Silas Sans" w:hAnsi="FS Silas Sans"/>
          <w:i/>
          <w:iCs/>
          <w:sz w:val="18"/>
          <w:szCs w:val="18"/>
        </w:rPr>
      </w:pPr>
      <w:r>
        <w:rPr>
          <w:rFonts w:ascii="FS Silas Sans" w:hAnsi="FS Silas Sans"/>
          <w:sz w:val="24"/>
          <w:szCs w:val="24"/>
        </w:rPr>
        <w:t>________________________________</w:t>
      </w:r>
      <w:r w:rsidR="00D622C8">
        <w:rPr>
          <w:rFonts w:ascii="FS Silas Sans" w:hAnsi="FS Silas Sans"/>
          <w:sz w:val="24"/>
          <w:szCs w:val="24"/>
        </w:rPr>
        <w:br/>
      </w:r>
      <w:r w:rsidR="007821E0" w:rsidRPr="007821E0">
        <w:rPr>
          <w:rFonts w:ascii="FS Silas Sans" w:hAnsi="FS Silas Sans"/>
          <w:i/>
          <w:iCs/>
          <w:sz w:val="18"/>
          <w:szCs w:val="18"/>
        </w:rPr>
        <w:t>Datum, Unterschrift</w:t>
      </w:r>
    </w:p>
    <w:p w14:paraId="30ED68A8" w14:textId="188BAC87" w:rsidR="002208DC" w:rsidRDefault="00D622C8" w:rsidP="007821E0">
      <w:pPr>
        <w:jc w:val="right"/>
        <w:rPr>
          <w:rFonts w:ascii="FS Silas Sans" w:hAnsi="FS Silas Sans"/>
          <w:i/>
          <w:iCs/>
          <w:sz w:val="18"/>
          <w:szCs w:val="18"/>
        </w:rPr>
      </w:pPr>
      <w:r w:rsidRPr="00D622C8">
        <w:rPr>
          <w:rFonts w:ascii="FS Silas Sans" w:hAnsi="FS Silas Sans"/>
          <w:i/>
          <w:iCs/>
          <w:sz w:val="18"/>
          <w:szCs w:val="18"/>
        </w:rPr>
        <w:t xml:space="preserve">Das ausgefüllte Formular eingescannt an </w:t>
      </w:r>
      <w:hyperlink r:id="rId11" w:history="1">
        <w:r w:rsidRPr="00D622C8">
          <w:rPr>
            <w:rStyle w:val="Hyperlink"/>
            <w:rFonts w:ascii="FS Silas Sans" w:hAnsi="FS Silas Sans"/>
            <w:i/>
            <w:iCs/>
            <w:sz w:val="18"/>
            <w:szCs w:val="18"/>
          </w:rPr>
          <w:t>office@mu-mt.at</w:t>
        </w:r>
      </w:hyperlink>
      <w:r w:rsidRPr="00D622C8">
        <w:rPr>
          <w:rFonts w:ascii="FS Silas Sans" w:hAnsi="FS Silas Sans"/>
          <w:i/>
          <w:iCs/>
          <w:sz w:val="18"/>
          <w:szCs w:val="18"/>
        </w:rPr>
        <w:t xml:space="preserve"> schicken.</w:t>
      </w:r>
    </w:p>
    <w:p w14:paraId="7F23555A" w14:textId="14512398" w:rsidR="003144F8" w:rsidRPr="003144F8" w:rsidRDefault="003144F8" w:rsidP="003144F8">
      <w:pPr>
        <w:rPr>
          <w:rFonts w:ascii="FS Silas Sans" w:hAnsi="FS Silas Sans"/>
          <w:i/>
          <w:iCs/>
          <w:sz w:val="18"/>
          <w:szCs w:val="18"/>
        </w:rPr>
      </w:pPr>
      <w:r w:rsidRPr="003144F8">
        <w:rPr>
          <w:rFonts w:ascii="FS Silas Sans" w:hAnsi="FS Silas Sans"/>
          <w:i/>
          <w:iCs/>
          <w:sz w:val="18"/>
          <w:szCs w:val="18"/>
        </w:rPr>
        <w:t>* Pflichtfelder</w:t>
      </w:r>
    </w:p>
    <w:sectPr w:rsidR="003144F8" w:rsidRPr="003144F8" w:rsidSect="0002000C">
      <w:footerReference w:type="default" r:id="rId12"/>
      <w:pgSz w:w="11906" w:h="16838" w:code="9"/>
      <w:pgMar w:top="1134" w:right="1440" w:bottom="851" w:left="1440" w:header="1433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00C20" w14:textId="77777777" w:rsidR="00E91096" w:rsidRDefault="00E91096" w:rsidP="000172E5">
      <w:pPr>
        <w:spacing w:after="0" w:line="240" w:lineRule="auto"/>
      </w:pPr>
      <w:r>
        <w:separator/>
      </w:r>
    </w:p>
  </w:endnote>
  <w:endnote w:type="continuationSeparator" w:id="0">
    <w:p w14:paraId="3B83F022" w14:textId="77777777" w:rsidR="00E91096" w:rsidRDefault="00E9109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57C582-E793-4BE0-8556-84F9CB6C175B}"/>
    <w:embedBold r:id="rId2" w:fontKey="{287299AD-3382-4C11-85A9-EBB4BB815A7F}"/>
    <w:embedItalic r:id="rId3" w:fontKey="{4D5747F2-EC87-4108-B480-86E8E0F2ADD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AD03BE9-CCE8-4CD4-A1F4-79AFE6828FAA}"/>
    <w:embedBold r:id="rId5" w:fontKey="{94F660DE-45E5-42F7-A306-CDED812347D3}"/>
    <w:embedItalic r:id="rId6" w:fontKey="{7650B24A-8A93-43F8-B6B8-94CA9A5BF86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91984AD-89F3-493D-A904-4D7ECCFEC9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662E5CC-E640-41A3-BD99-80771E9D74CB}"/>
  </w:font>
  <w:font w:name="FS Silas Sans">
    <w:altName w:val="Calibri"/>
    <w:panose1 w:val="00000000000000000000"/>
    <w:charset w:val="00"/>
    <w:family w:val="modern"/>
    <w:notTrueType/>
    <w:pitch w:val="variable"/>
    <w:sig w:usb0="A00000AF" w:usb1="5000206A" w:usb2="00000000" w:usb3="00000000" w:csb0="00000093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9" w:fontKey="{7A0AA3CE-F12A-4419-BF80-70C2BB2EBE0F}"/>
    <w:embedBold r:id="rId10" w:fontKey="{97CC0BDF-8B73-48E7-B45C-5427B8CE00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52960A25" w14:textId="77777777" w:rsidTr="00637200">
      <w:tc>
        <w:tcPr>
          <w:tcW w:w="4675" w:type="dxa"/>
          <w:vAlign w:val="center"/>
        </w:tcPr>
        <w:p w14:paraId="678CD29D" w14:textId="632A3184" w:rsidR="00311D4F" w:rsidRPr="00311D4F" w:rsidRDefault="00311D4F" w:rsidP="00637200">
          <w:pPr>
            <w:pStyle w:val="Fuzeile"/>
          </w:pPr>
        </w:p>
      </w:tc>
      <w:tc>
        <w:tcPr>
          <w:tcW w:w="4675" w:type="dxa"/>
          <w:vAlign w:val="center"/>
        </w:tcPr>
        <w:p w14:paraId="2078BA76" w14:textId="313C8C7C" w:rsidR="00311D4F" w:rsidRPr="00311D4F" w:rsidRDefault="00311D4F" w:rsidP="001117C0">
          <w:pPr>
            <w:pStyle w:val="Fuzeile"/>
          </w:pPr>
        </w:p>
      </w:tc>
    </w:tr>
  </w:tbl>
  <w:p w14:paraId="61102001" w14:textId="38A06C14" w:rsidR="006145D8" w:rsidRDefault="00C154E3" w:rsidP="00637200">
    <w:pPr>
      <w:pStyle w:val="Fuzeile"/>
    </w:pPr>
    <w:r w:rsidRPr="00A11E7B">
      <w:rPr>
        <w:noProof/>
      </w:rPr>
      <w:drawing>
        <wp:anchor distT="0" distB="0" distL="114300" distR="114300" simplePos="0" relativeHeight="251659264" behindDoc="0" locked="0" layoutInCell="1" allowOverlap="1" wp14:anchorId="6F1600AB" wp14:editId="0B7E7CA2">
          <wp:simplePos x="0" y="0"/>
          <wp:positionH relativeFrom="column">
            <wp:posOffset>-620395</wp:posOffset>
          </wp:positionH>
          <wp:positionV relativeFrom="paragraph">
            <wp:posOffset>-180975</wp:posOffset>
          </wp:positionV>
          <wp:extent cx="727075" cy="563245"/>
          <wp:effectExtent l="0" t="0" r="0" b="8255"/>
          <wp:wrapNone/>
          <wp:docPr id="1787519845" name="Grafik 1787519845" descr="Ein Bild, das Text, Schrift, Logo, Grafiken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028D9990-D163-358D-D6BD-A1967ED29D4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9" descr="Ein Bild, das Text, Schrift, Logo, Grafiken enthält.&#10;&#10;Automatisch generierte Beschreibung">
                    <a:extLst>
                      <a:ext uri="{FF2B5EF4-FFF2-40B4-BE49-F238E27FC236}">
                        <a16:creationId xmlns:a16="http://schemas.microsoft.com/office/drawing/2014/main" id="{028D9990-D163-358D-D6BD-A1967ED29D4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075" cy="563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11E7B">
      <w:rPr>
        <w:noProof/>
      </w:rPr>
      <w:drawing>
        <wp:anchor distT="0" distB="0" distL="114300" distR="114300" simplePos="0" relativeHeight="251660288" behindDoc="0" locked="0" layoutInCell="1" allowOverlap="1" wp14:anchorId="2A9A5CBA" wp14:editId="7CF9855F">
          <wp:simplePos x="0" y="0"/>
          <wp:positionH relativeFrom="column">
            <wp:posOffset>394970</wp:posOffset>
          </wp:positionH>
          <wp:positionV relativeFrom="paragraph">
            <wp:posOffset>-128270</wp:posOffset>
          </wp:positionV>
          <wp:extent cx="1009650" cy="457200"/>
          <wp:effectExtent l="0" t="0" r="0" b="0"/>
          <wp:wrapNone/>
          <wp:docPr id="1142326252" name="Grafik 1142326252" descr="Logo">
            <a:extLst xmlns:a="http://schemas.openxmlformats.org/drawingml/2006/main">
              <a:ext uri="{FF2B5EF4-FFF2-40B4-BE49-F238E27FC236}">
                <a16:creationId xmlns:a16="http://schemas.microsoft.com/office/drawing/2014/main" id="{DE5B558E-E964-5656-6273-0834848758F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Logo">
                    <a:extLst>
                      <a:ext uri="{FF2B5EF4-FFF2-40B4-BE49-F238E27FC236}">
                        <a16:creationId xmlns:a16="http://schemas.microsoft.com/office/drawing/2014/main" id="{DE5B558E-E964-5656-6273-0834848758FB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45720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Pr="00A11E7B">
      <w:rPr>
        <w:noProof/>
      </w:rPr>
      <w:drawing>
        <wp:anchor distT="0" distB="0" distL="114300" distR="114300" simplePos="0" relativeHeight="251661312" behindDoc="0" locked="0" layoutInCell="1" allowOverlap="1" wp14:anchorId="10C1273A" wp14:editId="5D7F7006">
          <wp:simplePos x="0" y="0"/>
          <wp:positionH relativeFrom="column">
            <wp:posOffset>1651000</wp:posOffset>
          </wp:positionH>
          <wp:positionV relativeFrom="paragraph">
            <wp:posOffset>43815</wp:posOffset>
          </wp:positionV>
          <wp:extent cx="1188085" cy="338455"/>
          <wp:effectExtent l="0" t="0" r="0" b="4445"/>
          <wp:wrapNone/>
          <wp:docPr id="1105221122" name="Grafik 1105221122" descr="Ein Bild, das Schrift, Grafiken, Grafikdesign, Logo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0401FEFC-1C5E-6D3B-1DB8-A58E9AFA570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 descr="Ein Bild, das Schrift, Grafiken, Grafikdesign, Logo enthält.&#10;&#10;Automatisch generierte Beschreibung">
                    <a:extLst>
                      <a:ext uri="{FF2B5EF4-FFF2-40B4-BE49-F238E27FC236}">
                        <a16:creationId xmlns:a16="http://schemas.microsoft.com/office/drawing/2014/main" id="{0401FEFC-1C5E-6D3B-1DB8-A58E9AFA570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88085" cy="338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11E7B">
      <w:rPr>
        <w:noProof/>
      </w:rPr>
      <w:drawing>
        <wp:anchor distT="0" distB="0" distL="114300" distR="114300" simplePos="0" relativeHeight="251662336" behindDoc="0" locked="0" layoutInCell="1" allowOverlap="1" wp14:anchorId="79098157" wp14:editId="5E2C1DC8">
          <wp:simplePos x="0" y="0"/>
          <wp:positionH relativeFrom="column">
            <wp:posOffset>3086100</wp:posOffset>
          </wp:positionH>
          <wp:positionV relativeFrom="paragraph">
            <wp:posOffset>-31750</wp:posOffset>
          </wp:positionV>
          <wp:extent cx="1125220" cy="413385"/>
          <wp:effectExtent l="0" t="0" r="0" b="5715"/>
          <wp:wrapNone/>
          <wp:docPr id="514123476" name="Grafik 514123476" descr="Ein Bild, das Text, Schrift, Grafiken, Logo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03B6A1DC-C4A6-95CD-132C-CF8464A4C31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6" descr="Ein Bild, das Text, Schrift, Grafiken, Logo enthält.&#10;&#10;Automatisch generierte Beschreibung">
                    <a:extLst>
                      <a:ext uri="{FF2B5EF4-FFF2-40B4-BE49-F238E27FC236}">
                        <a16:creationId xmlns:a16="http://schemas.microsoft.com/office/drawing/2014/main" id="{03B6A1DC-C4A6-95CD-132C-CF8464A4C311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125220" cy="41338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Pr="00A11E7B">
      <w:rPr>
        <w:noProof/>
      </w:rPr>
      <w:drawing>
        <wp:anchor distT="0" distB="0" distL="114300" distR="114300" simplePos="0" relativeHeight="251663360" behindDoc="1" locked="0" layoutInCell="1" allowOverlap="1" wp14:anchorId="19BF0693" wp14:editId="3023882E">
          <wp:simplePos x="0" y="0"/>
          <wp:positionH relativeFrom="column">
            <wp:posOffset>4536646</wp:posOffset>
          </wp:positionH>
          <wp:positionV relativeFrom="paragraph">
            <wp:posOffset>-195448</wp:posOffset>
          </wp:positionV>
          <wp:extent cx="2098816" cy="631522"/>
          <wp:effectExtent l="0" t="0" r="0" b="0"/>
          <wp:wrapNone/>
          <wp:docPr id="534547239" name="Grafik 534547239">
            <a:extLst xmlns:a="http://schemas.openxmlformats.org/drawingml/2006/main">
              <a:ext uri="{FF2B5EF4-FFF2-40B4-BE49-F238E27FC236}">
                <a16:creationId xmlns:a16="http://schemas.microsoft.com/office/drawing/2014/main" id="{1E0D0E4A-B135-9BB0-0817-3E861CC9F37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18">
                    <a:extLst>
                      <a:ext uri="{FF2B5EF4-FFF2-40B4-BE49-F238E27FC236}">
                        <a16:creationId xmlns:a16="http://schemas.microsoft.com/office/drawing/2014/main" id="{1E0D0E4A-B135-9BB0-0817-3E861CC9F37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171" t="6618"/>
                  <a:stretch/>
                </pic:blipFill>
                <pic:spPr bwMode="auto">
                  <a:xfrm>
                    <a:off x="0" y="0"/>
                    <a:ext cx="2098816" cy="631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F1F8C" w14:textId="77777777" w:rsidR="00E91096" w:rsidRDefault="00E91096" w:rsidP="000172E5">
      <w:pPr>
        <w:spacing w:after="0" w:line="240" w:lineRule="auto"/>
      </w:pPr>
      <w:r>
        <w:separator/>
      </w:r>
    </w:p>
  </w:footnote>
  <w:footnote w:type="continuationSeparator" w:id="0">
    <w:p w14:paraId="2C15CFE2" w14:textId="77777777" w:rsidR="00E91096" w:rsidRDefault="00E91096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6C40DB6"/>
    <w:multiLevelType w:val="hybridMultilevel"/>
    <w:tmpl w:val="43A45776"/>
    <w:lvl w:ilvl="0" w:tplc="4C1A09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01489438">
    <w:abstractNumId w:val="11"/>
  </w:num>
  <w:num w:numId="2" w16cid:durableId="2144958003">
    <w:abstractNumId w:val="7"/>
  </w:num>
  <w:num w:numId="3" w16cid:durableId="1701740129">
    <w:abstractNumId w:val="15"/>
  </w:num>
  <w:num w:numId="4" w16cid:durableId="1183713545">
    <w:abstractNumId w:val="12"/>
  </w:num>
  <w:num w:numId="5" w16cid:durableId="1080369144">
    <w:abstractNumId w:val="13"/>
  </w:num>
  <w:num w:numId="6" w16cid:durableId="504175970">
    <w:abstractNumId w:val="19"/>
  </w:num>
  <w:num w:numId="7" w16cid:durableId="319429215">
    <w:abstractNumId w:val="6"/>
  </w:num>
  <w:num w:numId="8" w16cid:durableId="1221985709">
    <w:abstractNumId w:val="10"/>
  </w:num>
  <w:num w:numId="9" w16cid:durableId="1076436225">
    <w:abstractNumId w:val="17"/>
  </w:num>
  <w:num w:numId="10" w16cid:durableId="1253012091">
    <w:abstractNumId w:val="1"/>
  </w:num>
  <w:num w:numId="11" w16cid:durableId="634797060">
    <w:abstractNumId w:val="5"/>
  </w:num>
  <w:num w:numId="12" w16cid:durableId="1298755772">
    <w:abstractNumId w:val="0"/>
  </w:num>
  <w:num w:numId="13" w16cid:durableId="922029098">
    <w:abstractNumId w:val="2"/>
  </w:num>
  <w:num w:numId="14" w16cid:durableId="360782665">
    <w:abstractNumId w:val="9"/>
  </w:num>
  <w:num w:numId="15" w16cid:durableId="628710602">
    <w:abstractNumId w:val="8"/>
  </w:num>
  <w:num w:numId="16" w16cid:durableId="1185824059">
    <w:abstractNumId w:val="16"/>
  </w:num>
  <w:num w:numId="17" w16cid:durableId="109472901">
    <w:abstractNumId w:val="3"/>
  </w:num>
  <w:num w:numId="18" w16cid:durableId="1453986500">
    <w:abstractNumId w:val="22"/>
  </w:num>
  <w:num w:numId="19" w16cid:durableId="1692491835">
    <w:abstractNumId w:val="18"/>
  </w:num>
  <w:num w:numId="20" w16cid:durableId="236525237">
    <w:abstractNumId w:val="14"/>
  </w:num>
  <w:num w:numId="21" w16cid:durableId="1047605261">
    <w:abstractNumId w:val="21"/>
  </w:num>
  <w:num w:numId="22" w16cid:durableId="547493972">
    <w:abstractNumId w:val="4"/>
  </w:num>
  <w:num w:numId="23" w16cid:durableId="1541941501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271"/>
    <w:rsid w:val="000172E5"/>
    <w:rsid w:val="0002000C"/>
    <w:rsid w:val="00052382"/>
    <w:rsid w:val="0006568A"/>
    <w:rsid w:val="00076F0F"/>
    <w:rsid w:val="00084253"/>
    <w:rsid w:val="000D1F49"/>
    <w:rsid w:val="001117C0"/>
    <w:rsid w:val="0013738B"/>
    <w:rsid w:val="001532FD"/>
    <w:rsid w:val="001727CA"/>
    <w:rsid w:val="001800AB"/>
    <w:rsid w:val="00200C29"/>
    <w:rsid w:val="00211AFE"/>
    <w:rsid w:val="002208DC"/>
    <w:rsid w:val="00287800"/>
    <w:rsid w:val="002C56E6"/>
    <w:rsid w:val="00304FE2"/>
    <w:rsid w:val="00306998"/>
    <w:rsid w:val="00311D4F"/>
    <w:rsid w:val="003144F8"/>
    <w:rsid w:val="00320B72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2683"/>
    <w:rsid w:val="00637200"/>
    <w:rsid w:val="0063739C"/>
    <w:rsid w:val="00671BF4"/>
    <w:rsid w:val="006B3271"/>
    <w:rsid w:val="00707B91"/>
    <w:rsid w:val="007147D7"/>
    <w:rsid w:val="00770F25"/>
    <w:rsid w:val="007821E0"/>
    <w:rsid w:val="007A35A8"/>
    <w:rsid w:val="007B0A85"/>
    <w:rsid w:val="007C6A52"/>
    <w:rsid w:val="0082043E"/>
    <w:rsid w:val="00826340"/>
    <w:rsid w:val="00846B76"/>
    <w:rsid w:val="00861B7C"/>
    <w:rsid w:val="0086797B"/>
    <w:rsid w:val="008C59B3"/>
    <w:rsid w:val="008E203A"/>
    <w:rsid w:val="0091229C"/>
    <w:rsid w:val="00940E73"/>
    <w:rsid w:val="00953938"/>
    <w:rsid w:val="0098597D"/>
    <w:rsid w:val="009F619A"/>
    <w:rsid w:val="009F6DDE"/>
    <w:rsid w:val="00A370A8"/>
    <w:rsid w:val="00A519DE"/>
    <w:rsid w:val="00AB79C2"/>
    <w:rsid w:val="00B337A2"/>
    <w:rsid w:val="00B81C7C"/>
    <w:rsid w:val="00BC2273"/>
    <w:rsid w:val="00BD4753"/>
    <w:rsid w:val="00BD5CB1"/>
    <w:rsid w:val="00BE62EE"/>
    <w:rsid w:val="00BE7E39"/>
    <w:rsid w:val="00BF5CA4"/>
    <w:rsid w:val="00C003BA"/>
    <w:rsid w:val="00C154E3"/>
    <w:rsid w:val="00C4602F"/>
    <w:rsid w:val="00C46878"/>
    <w:rsid w:val="00C6231D"/>
    <w:rsid w:val="00CB4A51"/>
    <w:rsid w:val="00CB6581"/>
    <w:rsid w:val="00CD4532"/>
    <w:rsid w:val="00CD47B0"/>
    <w:rsid w:val="00CE6104"/>
    <w:rsid w:val="00CE7918"/>
    <w:rsid w:val="00D16163"/>
    <w:rsid w:val="00D622C8"/>
    <w:rsid w:val="00D64275"/>
    <w:rsid w:val="00DB3FAD"/>
    <w:rsid w:val="00DC71EC"/>
    <w:rsid w:val="00E41399"/>
    <w:rsid w:val="00E61C09"/>
    <w:rsid w:val="00E91096"/>
    <w:rsid w:val="00EB3B58"/>
    <w:rsid w:val="00EC1887"/>
    <w:rsid w:val="00EC7359"/>
    <w:rsid w:val="00EC7987"/>
    <w:rsid w:val="00EE3054"/>
    <w:rsid w:val="00F00606"/>
    <w:rsid w:val="00F01256"/>
    <w:rsid w:val="00F047C8"/>
    <w:rsid w:val="00F62924"/>
    <w:rsid w:val="00F96DE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75F13F"/>
  <w15:chartTrackingRefBased/>
  <w15:docId w15:val="{82964B74-389D-46C9-B16B-EFB5D7172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BC2273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rsid w:val="00D622C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semiHidden/>
    <w:qFormat/>
    <w:rsid w:val="003144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ffice@mu-mt.at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idrun\AppData\Roaming\Microsoft\Templates\Mitgliedsantrag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Mitgliedsantrag.dotx</Template>
  <TotalTime>0</TotalTime>
  <Pages>1</Pages>
  <Words>93</Words>
  <Characters>592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Kruckow</dc:creator>
  <cp:keywords/>
  <dc:description/>
  <cp:lastModifiedBy>Anja Kruckow</cp:lastModifiedBy>
  <cp:revision>4</cp:revision>
  <cp:lastPrinted>2025-05-06T07:38:00Z</cp:lastPrinted>
  <dcterms:created xsi:type="dcterms:W3CDTF">2025-05-05T09:49:00Z</dcterms:created>
  <dcterms:modified xsi:type="dcterms:W3CDTF">2025-05-06T07:39:00Z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